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482E" w:rsidRDefault="00DD53E1" w:rsidP="00466DD0">
      <w:pPr>
        <w:spacing w:before="240" w:after="0"/>
        <w:ind w:left="-709" w:right="-851"/>
        <w:rPr>
          <w:rFonts w:ascii="Gill Alt One MT" w:hAnsi="Gill Alt One MT"/>
          <w:b/>
          <w:sz w:val="36"/>
          <w:szCs w:val="36"/>
        </w:rPr>
      </w:pPr>
      <w:bookmarkStart w:id="0" w:name="_GoBack"/>
      <w:bookmarkEnd w:id="0"/>
      <w:r>
        <w:rPr>
          <w:rFonts w:ascii="Gill Alt One MT" w:hAnsi="Gill Alt One MT"/>
          <w:b/>
          <w:sz w:val="36"/>
          <w:szCs w:val="36"/>
        </w:rPr>
        <w:t>Überschrift</w:t>
      </w:r>
    </w:p>
    <w:p w:rsidR="008E41F9" w:rsidRPr="008E41F9" w:rsidRDefault="008E41F9" w:rsidP="00466DD0">
      <w:pPr>
        <w:spacing w:before="240" w:after="0"/>
        <w:ind w:left="-709" w:right="-851"/>
        <w:rPr>
          <w:rFonts w:ascii="Gill Alt One MT" w:hAnsi="Gill Alt One MT"/>
          <w:b/>
          <w:sz w:val="36"/>
          <w:szCs w:val="36"/>
        </w:rPr>
      </w:pPr>
    </w:p>
    <w:p w:rsidR="008E41F9" w:rsidRPr="00DD53E1" w:rsidRDefault="008E41F9" w:rsidP="00466DD0">
      <w:pPr>
        <w:spacing w:before="240" w:after="0"/>
        <w:ind w:left="-709" w:right="-851"/>
        <w:rPr>
          <w:rFonts w:ascii="Gill Alt One MT" w:hAnsi="Gill Alt One MT"/>
          <w:sz w:val="36"/>
          <w:szCs w:val="36"/>
        </w:rPr>
      </w:pPr>
      <w:r w:rsidRPr="00DD53E1">
        <w:rPr>
          <w:rFonts w:ascii="Gill Alt One MT" w:hAnsi="Gill Alt One MT"/>
          <w:sz w:val="36"/>
          <w:szCs w:val="36"/>
        </w:rPr>
        <w:t>Bitte selbst ausfüllen und diesen Text einfach überschreiben.</w:t>
      </w:r>
    </w:p>
    <w:sectPr w:rsidR="008E41F9" w:rsidRPr="00DD53E1" w:rsidSect="001F68A2">
      <w:headerReference w:type="default" r:id="rId8"/>
      <w:footerReference w:type="default" r:id="rId9"/>
      <w:pgSz w:w="11906" w:h="16838"/>
      <w:pgMar w:top="4644" w:right="1417" w:bottom="1134" w:left="1417" w:header="170" w:footer="16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46741" w:rsidRDefault="00C46741" w:rsidP="007F521A">
      <w:pPr>
        <w:spacing w:after="0" w:line="240" w:lineRule="auto"/>
      </w:pPr>
      <w:r>
        <w:separator/>
      </w:r>
    </w:p>
  </w:endnote>
  <w:endnote w:type="continuationSeparator" w:id="0">
    <w:p w:rsidR="00C46741" w:rsidRDefault="00C46741" w:rsidP="007F52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ill Alt One MT">
    <w:panose1 w:val="020B0502020104020203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F521A" w:rsidRDefault="00450B3F" w:rsidP="00450B3F">
    <w:pPr>
      <w:pStyle w:val="Fuzeile"/>
      <w:ind w:left="-1276"/>
    </w:pPr>
    <w:r>
      <w:rPr>
        <w:noProof/>
        <w:lang w:eastAsia="de-DE"/>
      </w:rPr>
      <w:drawing>
        <wp:inline distT="0" distB="0" distL="0" distR="0" wp14:anchorId="34D60508" wp14:editId="118BD129">
          <wp:extent cx="7353300" cy="1681178"/>
          <wp:effectExtent l="0" t="0" r="0" b="0"/>
          <wp:docPr id="5" name="Grafi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ktionswoche_Plakat-Template_A4 Fuß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57110" cy="168204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46741" w:rsidRDefault="00C46741" w:rsidP="007F521A">
      <w:pPr>
        <w:spacing w:after="0" w:line="240" w:lineRule="auto"/>
      </w:pPr>
      <w:r>
        <w:separator/>
      </w:r>
    </w:p>
  </w:footnote>
  <w:footnote w:type="continuationSeparator" w:id="0">
    <w:p w:rsidR="00C46741" w:rsidRDefault="00C46741" w:rsidP="007F521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F521A" w:rsidRDefault="007F521A" w:rsidP="00450B3F">
    <w:pPr>
      <w:pStyle w:val="Kopfzeile"/>
      <w:ind w:left="-1276"/>
    </w:pPr>
    <w:r>
      <w:rPr>
        <w:noProof/>
        <w:lang w:eastAsia="de-DE"/>
      </w:rPr>
      <w:drawing>
        <wp:inline distT="0" distB="0" distL="0" distR="0" wp14:anchorId="378BE5CF" wp14:editId="0CFBF5E4">
          <wp:extent cx="7348813" cy="2578011"/>
          <wp:effectExtent l="0" t="0" r="5080" b="0"/>
          <wp:docPr id="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ktionswoche_Plakat-Template_A4 Kopf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48813" cy="257801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7F521A" w:rsidRDefault="007F521A">
    <w:pPr>
      <w:pStyle w:val="Kopfzeile"/>
    </w:pPr>
    <w:r>
      <w:rPr>
        <w:noProof/>
        <w:lang w:eastAsia="de-DE"/>
      </w:rPr>
      <w:drawing>
        <wp:inline distT="0" distB="0" distL="0" distR="0" wp14:anchorId="3914EE71" wp14:editId="730C2AE2">
          <wp:extent cx="4569460" cy="6461125"/>
          <wp:effectExtent l="0" t="0" r="2540" b="0"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ktionswoche_Plakat-Template_A4 blank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69460" cy="64611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6741"/>
    <w:rsid w:val="001F68A2"/>
    <w:rsid w:val="00317A70"/>
    <w:rsid w:val="00390E6A"/>
    <w:rsid w:val="00450B3F"/>
    <w:rsid w:val="00466DD0"/>
    <w:rsid w:val="007F521A"/>
    <w:rsid w:val="0085482E"/>
    <w:rsid w:val="008E41F9"/>
    <w:rsid w:val="00A603AF"/>
    <w:rsid w:val="00A93D1F"/>
    <w:rsid w:val="00C46741"/>
    <w:rsid w:val="00C743CE"/>
    <w:rsid w:val="00DD53E1"/>
    <w:rsid w:val="00E63AA8"/>
    <w:rsid w:val="00FE32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603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603AF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7F521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7F521A"/>
  </w:style>
  <w:style w:type="paragraph" w:styleId="Fuzeile">
    <w:name w:val="footer"/>
    <w:basedOn w:val="Standard"/>
    <w:link w:val="FuzeileZchn"/>
    <w:uiPriority w:val="99"/>
    <w:unhideWhenUsed/>
    <w:rsid w:val="007F521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7F521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603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603AF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7F521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7F521A"/>
  </w:style>
  <w:style w:type="paragraph" w:styleId="Fuzeile">
    <w:name w:val="footer"/>
    <w:basedOn w:val="Standard"/>
    <w:link w:val="FuzeileZchn"/>
    <w:uiPriority w:val="99"/>
    <w:unhideWhenUsed/>
    <w:rsid w:val="007F521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7F521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11C07C-E529-4B50-8140-DBF9BA51AA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434EEC04</Template>
  <TotalTime>0</TotalTime>
  <Pages>1</Pages>
  <Words>10</Words>
  <Characters>65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Rene Wanninger</dc:creator>
  <cp:lastModifiedBy>Mangler Sabine</cp:lastModifiedBy>
  <cp:revision>2</cp:revision>
  <cp:lastPrinted>2016-05-12T08:26:00Z</cp:lastPrinted>
  <dcterms:created xsi:type="dcterms:W3CDTF">2019-07-24T12:16:00Z</dcterms:created>
  <dcterms:modified xsi:type="dcterms:W3CDTF">2019-07-24T12:16:00Z</dcterms:modified>
</cp:coreProperties>
</file>